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1878"/>
        <w:gridCol w:w="1241"/>
        <w:gridCol w:w="1960"/>
      </w:tblGrid>
      <w:tr w:rsidR="000172E5" w:rsidRPr="00CA50BD" w14:paraId="1FC507ED" w14:textId="77777777" w:rsidTr="004259A4">
        <w:tc>
          <w:tcPr>
            <w:tcW w:w="5000" w:type="pct"/>
            <w:gridSpan w:val="4"/>
            <w:shd w:val="clear" w:color="auto" w:fill="561715" w:themeFill="accent5" w:themeFillShade="BF"/>
            <w:vAlign w:val="bottom"/>
          </w:tcPr>
          <w:p w14:paraId="1B01667A" w14:textId="57BF33D0" w:rsidR="000172E5" w:rsidRPr="00CA50BD" w:rsidRDefault="00B535D0" w:rsidP="00637200">
            <w:pPr>
              <w:pStyle w:val="Heading1"/>
              <w:rPr>
                <w:rFonts w:asciiTheme="minorHAnsi" w:hAnsiTheme="minorHAnsi" w:cstheme="minorHAnsi"/>
                <w:sz w:val="20"/>
                <w:szCs w:val="20"/>
              </w:rPr>
            </w:pPr>
            <w:r w:rsidRPr="00CA50BD">
              <w:rPr>
                <w:rFonts w:asciiTheme="minorHAnsi" w:hAnsiTheme="minorHAnsi" w:cstheme="minorHAnsi"/>
                <w:bCs/>
                <w:sz w:val="20"/>
                <w:szCs w:val="20"/>
              </w:rPr>
              <w:t>Participant Information:</w:t>
            </w:r>
          </w:p>
        </w:tc>
      </w:tr>
      <w:tr w:rsidR="000172E5" w:rsidRPr="00CA50BD" w14:paraId="355DF784" w14:textId="77777777" w:rsidTr="00747FE6">
        <w:tc>
          <w:tcPr>
            <w:tcW w:w="2287" w:type="pct"/>
            <w:vAlign w:val="bottom"/>
          </w:tcPr>
          <w:p w14:paraId="64CDCC03" w14:textId="218A387C" w:rsidR="000172E5" w:rsidRPr="00CA50BD" w:rsidRDefault="00B535D0" w:rsidP="00637200">
            <w:pPr>
              <w:pStyle w:val="NormalIndent"/>
              <w:rPr>
                <w:rFonts w:cstheme="minorHAnsi"/>
                <w:sz w:val="20"/>
                <w:szCs w:val="20"/>
              </w:rPr>
            </w:pPr>
            <w:r w:rsidRPr="00CA50BD">
              <w:rPr>
                <w:rFonts w:cstheme="minorHAnsi"/>
                <w:sz w:val="20"/>
                <w:szCs w:val="20"/>
              </w:rPr>
              <w:t>Full Name</w:t>
            </w:r>
          </w:p>
        </w:tc>
        <w:tc>
          <w:tcPr>
            <w:tcW w:w="2713" w:type="pct"/>
            <w:gridSpan w:val="3"/>
            <w:tcBorders>
              <w:bottom w:val="single" w:sz="4" w:space="0" w:color="auto"/>
            </w:tcBorders>
            <w:vAlign w:val="bottom"/>
          </w:tcPr>
          <w:p w14:paraId="461882C7" w14:textId="77777777" w:rsidR="000172E5" w:rsidRPr="00CA50BD" w:rsidRDefault="000172E5" w:rsidP="00311D4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172E5" w:rsidRPr="00CA50BD" w14:paraId="7FFBF961" w14:textId="77777777" w:rsidTr="00747FE6">
        <w:tc>
          <w:tcPr>
            <w:tcW w:w="2287" w:type="pct"/>
            <w:vAlign w:val="bottom"/>
          </w:tcPr>
          <w:p w14:paraId="70ED5A04" w14:textId="055143A9" w:rsidR="000172E5" w:rsidRPr="00CA50BD" w:rsidRDefault="00B535D0" w:rsidP="00637200">
            <w:pPr>
              <w:pStyle w:val="NormalIndent"/>
              <w:rPr>
                <w:rFonts w:cstheme="minorHAnsi"/>
                <w:sz w:val="20"/>
                <w:szCs w:val="20"/>
              </w:rPr>
            </w:pPr>
            <w:r w:rsidRPr="00CA50BD">
              <w:rPr>
                <w:rFonts w:cstheme="minorHAnsi"/>
                <w:sz w:val="20"/>
                <w:szCs w:val="20"/>
              </w:rPr>
              <w:t xml:space="preserve">Organization </w:t>
            </w:r>
          </w:p>
        </w:tc>
        <w:tc>
          <w:tcPr>
            <w:tcW w:w="27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34E34" w14:textId="77777777" w:rsidR="000172E5" w:rsidRPr="00CA50BD" w:rsidRDefault="000172E5" w:rsidP="00311D4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172E5" w:rsidRPr="00CA50BD" w14:paraId="36658006" w14:textId="77777777" w:rsidTr="00747FE6">
        <w:sdt>
          <w:sdtPr>
            <w:rPr>
              <w:rFonts w:cstheme="minorHAnsi"/>
              <w:sz w:val="20"/>
              <w:szCs w:val="20"/>
            </w:rPr>
            <w:id w:val="946660661"/>
            <w:placeholder>
              <w:docPart w:val="F0A62238181F4D389C20B6ED401DFE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87" w:type="pct"/>
                <w:vAlign w:val="bottom"/>
              </w:tcPr>
              <w:p w14:paraId="009AEBF0" w14:textId="77777777" w:rsidR="000172E5" w:rsidRPr="00CA50BD" w:rsidRDefault="007147D7" w:rsidP="00637200">
                <w:pPr>
                  <w:pStyle w:val="NormalIndent"/>
                  <w:rPr>
                    <w:rFonts w:cstheme="minorHAnsi"/>
                    <w:sz w:val="20"/>
                    <w:szCs w:val="20"/>
                  </w:rPr>
                </w:pPr>
                <w:r w:rsidRPr="00CA50BD">
                  <w:rPr>
                    <w:rFonts w:cstheme="minorHAnsi"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0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5A06AA" w14:textId="77777777" w:rsidR="000172E5" w:rsidRPr="00CA50BD" w:rsidRDefault="000172E5" w:rsidP="00311D4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3" w:type="pct"/>
            <w:tcBorders>
              <w:top w:val="single" w:sz="4" w:space="0" w:color="auto"/>
            </w:tcBorders>
            <w:vAlign w:val="bottom"/>
          </w:tcPr>
          <w:p w14:paraId="62BE959A" w14:textId="4268C6EE" w:rsidR="000172E5" w:rsidRPr="00CA50BD" w:rsidRDefault="00B535D0" w:rsidP="00311D4F">
            <w:pPr>
              <w:rPr>
                <w:rFonts w:cstheme="minorHAnsi"/>
                <w:sz w:val="20"/>
                <w:szCs w:val="20"/>
              </w:rPr>
            </w:pPr>
            <w:r w:rsidRPr="00CA50BD">
              <w:rPr>
                <w:rFonts w:cstheme="minorHAnsi"/>
                <w:sz w:val="20"/>
                <w:szCs w:val="20"/>
              </w:rPr>
              <w:t>Email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7E2530" w14:textId="77777777" w:rsidR="000172E5" w:rsidRPr="00CA50BD" w:rsidRDefault="000172E5" w:rsidP="00311D4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5E73" w:rsidRPr="00CA50BD" w14:paraId="45621684" w14:textId="77777777" w:rsidTr="00747FE6">
        <w:tc>
          <w:tcPr>
            <w:tcW w:w="2287" w:type="pct"/>
            <w:vAlign w:val="bottom"/>
          </w:tcPr>
          <w:p w14:paraId="2AC1B339" w14:textId="77777777" w:rsidR="00BC5E73" w:rsidRPr="00CA50BD" w:rsidRDefault="00BC5E73" w:rsidP="00637200">
            <w:pPr>
              <w:pStyle w:val="NormalInden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056028" w14:textId="77777777" w:rsidR="00BC5E73" w:rsidRPr="00CA50BD" w:rsidRDefault="00BC5E73" w:rsidP="00311D4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3" w:type="pct"/>
            <w:tcBorders>
              <w:top w:val="single" w:sz="4" w:space="0" w:color="auto"/>
            </w:tcBorders>
            <w:vAlign w:val="bottom"/>
          </w:tcPr>
          <w:p w14:paraId="3D46BF30" w14:textId="77777777" w:rsidR="00BC5E73" w:rsidRPr="00CA50BD" w:rsidRDefault="00BC5E73" w:rsidP="00311D4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217A6A" w14:textId="77777777" w:rsidR="00BC5E73" w:rsidRPr="00CA50BD" w:rsidRDefault="00BC5E73" w:rsidP="00311D4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0C53" w:rsidRPr="00CA50BD" w14:paraId="5215A1F2" w14:textId="77777777" w:rsidTr="00796CEE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44"/>
            </w:tblGrid>
            <w:tr w:rsidR="00040C53" w:rsidRPr="00CA50BD" w14:paraId="60A95CEC" w14:textId="77777777" w:rsidTr="00794C65">
              <w:tc>
                <w:tcPr>
                  <w:tcW w:w="5000" w:type="pct"/>
                  <w:shd w:val="clear" w:color="auto" w:fill="561715" w:themeFill="accent5" w:themeFillShade="BF"/>
                  <w:vAlign w:val="bottom"/>
                </w:tcPr>
                <w:p w14:paraId="392BCECD" w14:textId="39476E51" w:rsidR="00040C53" w:rsidRPr="00CA50BD" w:rsidRDefault="00040C53" w:rsidP="00040C53">
                  <w:pPr>
                    <w:pStyle w:val="Heading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A50BD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Category of Participation (Please select one)</w:t>
                  </w:r>
                </w:p>
              </w:tc>
            </w:tr>
          </w:tbl>
          <w:p w14:paraId="7DFC45FB" w14:textId="77777777" w:rsidR="00040C53" w:rsidRPr="00CA50BD" w:rsidRDefault="00040C53" w:rsidP="00040C5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259A4" w:rsidRPr="00CA50BD" w14:paraId="086E1800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432E9BD" w14:textId="77777777" w:rsidR="00040C53" w:rsidRPr="00B535D0" w:rsidRDefault="00040C53" w:rsidP="00040C53">
            <w:pPr>
              <w:pStyle w:val="NormalIndent"/>
              <w:numPr>
                <w:ilvl w:val="1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535D0">
              <w:rPr>
                <w:rFonts w:cstheme="minorHAnsi"/>
                <w:sz w:val="20"/>
                <w:szCs w:val="20"/>
              </w:rPr>
              <w:t>Tribal or Ethnic Representation</w:t>
            </w:r>
          </w:p>
          <w:p w14:paraId="65468842" w14:textId="77777777" w:rsidR="00040C53" w:rsidRPr="00CA50BD" w:rsidRDefault="00040C53" w:rsidP="00040C53">
            <w:pPr>
              <w:pStyle w:val="NormalIndent"/>
              <w:numPr>
                <w:ilvl w:val="1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535D0">
              <w:rPr>
                <w:rFonts w:cstheme="minorHAnsi"/>
                <w:sz w:val="20"/>
                <w:szCs w:val="20"/>
              </w:rPr>
              <w:t>Independent Organization or Corporation</w:t>
            </w:r>
          </w:p>
          <w:p w14:paraId="19CB9BD6" w14:textId="77777777" w:rsidR="00040C53" w:rsidRDefault="00040C53" w:rsidP="006145D8">
            <w:pPr>
              <w:pStyle w:val="NormalIndent"/>
              <w:numPr>
                <w:ilvl w:val="1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CA50BD">
              <w:rPr>
                <w:rFonts w:cstheme="minorHAnsi"/>
                <w:sz w:val="20"/>
                <w:szCs w:val="20"/>
              </w:rPr>
              <w:t>Matching Bands and Drummers</w:t>
            </w:r>
          </w:p>
          <w:p w14:paraId="43A412B2" w14:textId="696FBD51" w:rsidR="00BC5E73" w:rsidRPr="00CA50BD" w:rsidRDefault="00BC5E73" w:rsidP="00BC5E73">
            <w:pPr>
              <w:pStyle w:val="NormalIndent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0172E5" w:rsidRPr="00CA50BD" w14:paraId="53D0C5A0" w14:textId="77777777" w:rsidTr="004259A4">
        <w:tc>
          <w:tcPr>
            <w:tcW w:w="5000" w:type="pct"/>
            <w:gridSpan w:val="4"/>
            <w:shd w:val="clear" w:color="auto" w:fill="561715" w:themeFill="accent5" w:themeFillShade="BF"/>
            <w:vAlign w:val="bottom"/>
          </w:tcPr>
          <w:p w14:paraId="22F2B32F" w14:textId="6364BCBD" w:rsidR="000172E5" w:rsidRPr="00CA50BD" w:rsidRDefault="004259A4" w:rsidP="00637200">
            <w:pPr>
              <w:pStyle w:val="Heading1"/>
              <w:rPr>
                <w:rFonts w:asciiTheme="minorHAnsi" w:hAnsiTheme="minorHAnsi" w:cstheme="minorHAnsi"/>
                <w:sz w:val="20"/>
                <w:szCs w:val="20"/>
              </w:rPr>
            </w:pPr>
            <w:r w:rsidRPr="00CA50BD">
              <w:rPr>
                <w:rFonts w:asciiTheme="minorHAnsi" w:hAnsiTheme="minorHAnsi" w:cstheme="minorHAnsi"/>
                <w:sz w:val="20"/>
                <w:szCs w:val="20"/>
              </w:rPr>
              <w:t>Tribal or Ethnic Representation:</w:t>
            </w:r>
          </w:p>
        </w:tc>
      </w:tr>
      <w:tr w:rsidR="00941020" w:rsidRPr="00CA50BD" w14:paraId="4569559F" w14:textId="77777777" w:rsidTr="00870F0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13A1286" w14:textId="77777777" w:rsidR="00941020" w:rsidRPr="00CA50BD" w:rsidRDefault="00941020" w:rsidP="00941020">
            <w:pPr>
              <w:pStyle w:val="NormalIndent"/>
              <w:numPr>
                <w:ilvl w:val="0"/>
                <w:numId w:val="35"/>
              </w:numPr>
              <w:spacing w:line="271" w:lineRule="auto"/>
              <w:rPr>
                <w:rFonts w:cstheme="minorHAnsi"/>
                <w:sz w:val="20"/>
                <w:szCs w:val="20"/>
              </w:rPr>
            </w:pPr>
            <w:r w:rsidRPr="004259A4">
              <w:rPr>
                <w:rFonts w:cstheme="minorHAnsi"/>
                <w:sz w:val="20"/>
                <w:szCs w:val="20"/>
              </w:rPr>
              <w:t>Tribe/Ethnicity:</w:t>
            </w:r>
          </w:p>
          <w:p w14:paraId="731717D1" w14:textId="77777777" w:rsidR="00941020" w:rsidRPr="00CA50BD" w:rsidRDefault="00941020" w:rsidP="00941020">
            <w:pPr>
              <w:pStyle w:val="NormalIndent"/>
              <w:numPr>
                <w:ilvl w:val="0"/>
                <w:numId w:val="35"/>
              </w:numPr>
              <w:spacing w:line="271" w:lineRule="auto"/>
              <w:rPr>
                <w:rFonts w:cstheme="minorHAnsi"/>
                <w:sz w:val="20"/>
                <w:szCs w:val="20"/>
              </w:rPr>
            </w:pPr>
            <w:r w:rsidRPr="004259A4">
              <w:rPr>
                <w:rFonts w:cstheme="minorHAnsi"/>
                <w:sz w:val="20"/>
                <w:szCs w:val="20"/>
              </w:rPr>
              <w:t>Express Authority from Cultural Institution: (Yes/No)</w:t>
            </w:r>
          </w:p>
          <w:p w14:paraId="04BB4E96" w14:textId="3C0362BD" w:rsidR="00941020" w:rsidRPr="00CA50BD" w:rsidRDefault="00941020" w:rsidP="00941020">
            <w:pPr>
              <w:pStyle w:val="NormalIndent"/>
              <w:numPr>
                <w:ilvl w:val="0"/>
                <w:numId w:val="35"/>
              </w:numPr>
              <w:spacing w:line="271" w:lineRule="auto"/>
              <w:rPr>
                <w:rFonts w:cstheme="minorHAnsi"/>
                <w:sz w:val="20"/>
                <w:szCs w:val="20"/>
              </w:rPr>
            </w:pPr>
            <w:r w:rsidRPr="004259A4">
              <w:rPr>
                <w:rFonts w:cstheme="minorHAnsi"/>
                <w:sz w:val="20"/>
                <w:szCs w:val="20"/>
              </w:rPr>
              <w:t>Number of Participants:</w:t>
            </w:r>
            <w:r w:rsidR="00CA50BD" w:rsidRPr="00CA50B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1B27CD7" w14:textId="5F22ECE2" w:rsidR="00941020" w:rsidRDefault="00941020" w:rsidP="00941020">
            <w:pPr>
              <w:pStyle w:val="NormalIndent"/>
              <w:numPr>
                <w:ilvl w:val="0"/>
                <w:numId w:val="35"/>
              </w:numPr>
              <w:spacing w:line="271" w:lineRule="auto"/>
              <w:rPr>
                <w:rFonts w:cstheme="minorHAnsi"/>
                <w:sz w:val="20"/>
                <w:szCs w:val="20"/>
              </w:rPr>
            </w:pPr>
            <w:r w:rsidRPr="004259A4">
              <w:rPr>
                <w:rFonts w:cstheme="minorHAnsi"/>
                <w:sz w:val="20"/>
                <w:szCs w:val="20"/>
              </w:rPr>
              <w:t>Description of Performance or Showcase:</w:t>
            </w:r>
            <w:r w:rsidR="0036646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C57B31" w14:textId="77777777" w:rsidR="0036646A" w:rsidRPr="00CA50BD" w:rsidRDefault="0036646A" w:rsidP="0036646A">
            <w:pPr>
              <w:pStyle w:val="NormalIndent"/>
              <w:spacing w:line="271" w:lineRule="auto"/>
              <w:ind w:left="0"/>
              <w:rPr>
                <w:rFonts w:cstheme="minorHAnsi"/>
                <w:sz w:val="20"/>
                <w:szCs w:val="20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44"/>
            </w:tblGrid>
            <w:tr w:rsidR="00CA50BD" w:rsidRPr="00CA50BD" w14:paraId="40966CF0" w14:textId="77777777" w:rsidTr="00870F0A">
              <w:tc>
                <w:tcPr>
                  <w:tcW w:w="5000" w:type="pct"/>
                  <w:shd w:val="clear" w:color="auto" w:fill="561715" w:themeFill="accent5" w:themeFillShade="BF"/>
                  <w:vAlign w:val="bottom"/>
                </w:tcPr>
                <w:p w14:paraId="73FCB41B" w14:textId="0EB4262D" w:rsidR="00CA50BD" w:rsidRPr="00CA50BD" w:rsidRDefault="00CA50BD" w:rsidP="00CA50BD">
                  <w:pPr>
                    <w:pStyle w:val="Heading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A50BD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Independent Organization or Corporation:</w:t>
                  </w:r>
                </w:p>
              </w:tc>
            </w:tr>
            <w:tr w:rsidR="00CA50BD" w:rsidRPr="00CA50BD" w14:paraId="78790A2F" w14:textId="77777777" w:rsidTr="00870F0A">
              <w:trPr>
                <w:trHeight w:val="54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14:paraId="2BFD1A73" w14:textId="77777777" w:rsidR="00CA50BD" w:rsidRPr="004259A4" w:rsidRDefault="00CA50BD" w:rsidP="00CA50BD">
                  <w:pPr>
                    <w:pStyle w:val="NormalIndent"/>
                    <w:numPr>
                      <w:ilvl w:val="1"/>
                      <w:numId w:val="38"/>
                    </w:numPr>
                    <w:rPr>
                      <w:rFonts w:cstheme="minorHAnsi"/>
                      <w:sz w:val="20"/>
                      <w:szCs w:val="20"/>
                    </w:rPr>
                  </w:pPr>
                  <w:r w:rsidRPr="004259A4">
                    <w:rPr>
                      <w:rFonts w:cstheme="minorHAnsi"/>
                      <w:sz w:val="20"/>
                      <w:szCs w:val="20"/>
                    </w:rPr>
                    <w:t>Organization Name:</w:t>
                  </w:r>
                </w:p>
                <w:p w14:paraId="27EC78DB" w14:textId="77777777" w:rsidR="00CA50BD" w:rsidRPr="004259A4" w:rsidRDefault="00CA50BD" w:rsidP="00CA50BD">
                  <w:pPr>
                    <w:pStyle w:val="NormalIndent"/>
                    <w:numPr>
                      <w:ilvl w:val="1"/>
                      <w:numId w:val="38"/>
                    </w:numPr>
                    <w:rPr>
                      <w:rFonts w:cstheme="minorHAnsi"/>
                      <w:sz w:val="20"/>
                      <w:szCs w:val="20"/>
                    </w:rPr>
                  </w:pPr>
                  <w:r w:rsidRPr="004259A4">
                    <w:rPr>
                      <w:rFonts w:cstheme="minorHAnsi"/>
                      <w:sz w:val="20"/>
                      <w:szCs w:val="20"/>
                    </w:rPr>
                    <w:t>Type of Organization:</w:t>
                  </w:r>
                </w:p>
                <w:p w14:paraId="35E5438C" w14:textId="77777777" w:rsidR="00CA50BD" w:rsidRPr="004259A4" w:rsidRDefault="00CA50BD" w:rsidP="00CA50BD">
                  <w:pPr>
                    <w:pStyle w:val="NormalIndent"/>
                    <w:numPr>
                      <w:ilvl w:val="1"/>
                      <w:numId w:val="38"/>
                    </w:numPr>
                    <w:rPr>
                      <w:rFonts w:cstheme="minorHAnsi"/>
                      <w:sz w:val="20"/>
                      <w:szCs w:val="20"/>
                    </w:rPr>
                  </w:pPr>
                  <w:r w:rsidRPr="004259A4">
                    <w:rPr>
                      <w:rFonts w:cstheme="minorHAnsi"/>
                      <w:sz w:val="20"/>
                      <w:szCs w:val="20"/>
                    </w:rPr>
                    <w:t>Description of Participation or Showcase:</w:t>
                  </w:r>
                </w:p>
                <w:p w14:paraId="74A7ECC3" w14:textId="347CE41D" w:rsidR="00D04762" w:rsidRDefault="00CA50BD" w:rsidP="00D04762">
                  <w:pPr>
                    <w:pStyle w:val="NormalIndent"/>
                    <w:numPr>
                      <w:ilvl w:val="1"/>
                      <w:numId w:val="38"/>
                    </w:numPr>
                    <w:rPr>
                      <w:rFonts w:cstheme="minorHAnsi"/>
                      <w:sz w:val="20"/>
                      <w:szCs w:val="20"/>
                    </w:rPr>
                  </w:pPr>
                  <w:r w:rsidRPr="004259A4">
                    <w:rPr>
                      <w:rFonts w:cstheme="minorHAnsi"/>
                      <w:sz w:val="20"/>
                      <w:szCs w:val="20"/>
                    </w:rPr>
                    <w:t>Number of Participants:</w:t>
                  </w:r>
                </w:p>
                <w:p w14:paraId="159C15F4" w14:textId="77777777" w:rsidR="0036646A" w:rsidRPr="00D04762" w:rsidRDefault="0036646A" w:rsidP="0036646A">
                  <w:pPr>
                    <w:pStyle w:val="NormalIndent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928"/>
                  </w:tblGrid>
                  <w:tr w:rsidR="00D04762" w:rsidRPr="00CA50BD" w14:paraId="6096B3D8" w14:textId="77777777" w:rsidTr="00870F0A">
                    <w:tc>
                      <w:tcPr>
                        <w:tcW w:w="5000" w:type="pct"/>
                        <w:shd w:val="clear" w:color="auto" w:fill="561715" w:themeFill="accent5" w:themeFillShade="BF"/>
                        <w:vAlign w:val="bottom"/>
                      </w:tcPr>
                      <w:p w14:paraId="6932E561" w14:textId="2FDF1269" w:rsidR="00D04762" w:rsidRPr="00CA50BD" w:rsidRDefault="00D04762" w:rsidP="00D04762">
                        <w:pPr>
                          <w:pStyle w:val="Heading1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Marching Band and Drummers</w:t>
                        </w:r>
                        <w:r w:rsidRPr="00CA50B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</w:tr>
                  <w:tr w:rsidR="00D04762" w:rsidRPr="00CA50BD" w14:paraId="570C3E90" w14:textId="77777777" w:rsidTr="00870F0A">
                    <w:trPr>
                      <w:trHeight w:val="54"/>
                    </w:trPr>
                    <w:tc>
                      <w:tcPr>
                        <w:tcW w:w="5000" w:type="pct"/>
                        <w:shd w:val="clear" w:color="auto" w:fill="auto"/>
                        <w:vAlign w:val="bottom"/>
                      </w:tcPr>
                      <w:p w14:paraId="7CBAF924" w14:textId="77777777" w:rsidR="00D04762" w:rsidRPr="00D04762" w:rsidRDefault="00D04762" w:rsidP="00D04762">
                        <w:pPr>
                          <w:pStyle w:val="NormalIndent"/>
                          <w:numPr>
                            <w:ilvl w:val="1"/>
                            <w:numId w:val="38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04762">
                          <w:rPr>
                            <w:rFonts w:cstheme="minorHAnsi"/>
                            <w:sz w:val="20"/>
                            <w:szCs w:val="20"/>
                          </w:rPr>
                          <w:t>Band/Drummers Name:</w:t>
                        </w:r>
                      </w:p>
                      <w:p w14:paraId="2BF4C65A" w14:textId="77777777" w:rsidR="00D04762" w:rsidRPr="00D04762" w:rsidRDefault="00D04762" w:rsidP="00D04762">
                        <w:pPr>
                          <w:pStyle w:val="NormalIndent"/>
                          <w:numPr>
                            <w:ilvl w:val="1"/>
                            <w:numId w:val="38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04762">
                          <w:rPr>
                            <w:rFonts w:cstheme="minorHAnsi"/>
                            <w:sz w:val="20"/>
                            <w:szCs w:val="20"/>
                          </w:rPr>
                          <w:t>Number of Members:</w:t>
                        </w:r>
                      </w:p>
                      <w:p w14:paraId="73690D16" w14:textId="7E7FE44A" w:rsidR="00BC5E73" w:rsidRPr="00BC5E73" w:rsidRDefault="00D04762" w:rsidP="0036646A">
                        <w:pPr>
                          <w:pStyle w:val="NormalIndent"/>
                          <w:numPr>
                            <w:ilvl w:val="1"/>
                            <w:numId w:val="38"/>
                          </w:numPr>
                          <w:pBdr>
                            <w:bottom w:val="single" w:sz="4" w:space="1" w:color="auto"/>
                          </w:pBd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04762">
                          <w:rPr>
                            <w:rFonts w:cstheme="minorHAnsi"/>
                            <w:sz w:val="20"/>
                            <w:szCs w:val="20"/>
                          </w:rPr>
                          <w:t>Type of Performance:</w:t>
                        </w:r>
                        <w:r w:rsidR="0036646A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0280CFD" w14:textId="77777777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lastRenderedPageBreak/>
                          <w:t>Additional Information:</w:t>
                        </w:r>
                      </w:p>
                      <w:p w14:paraId="48026FA2" w14:textId="07304E6F" w:rsidR="00BC5E73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Briefly describe why you want to participate in the Elgon Festival</w:t>
                        </w: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and h</w:t>
                        </w: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ow did you hear about the festival?</w:t>
                        </w:r>
                      </w:p>
                      <w:p w14:paraId="27C13C55" w14:textId="77777777" w:rsidR="00BC5E73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14:paraId="7251019B" w14:textId="77777777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Terms &amp; Conditions: By submitting this registration form, I acknowledge that:</w:t>
                        </w:r>
                      </w:p>
                      <w:p w14:paraId="1EFB7919" w14:textId="762C7696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  </w:t>
                        </w: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Participation in the Elgon Festival is subject to approval by the organizing committee.</w:t>
                        </w:r>
                      </w:p>
                      <w:p w14:paraId="306181EF" w14:textId="77777777" w:rsidR="00BC5E73" w:rsidRPr="00BC5E73" w:rsidRDefault="00BC5E73" w:rsidP="00BC5E73">
                        <w:pPr>
                          <w:pStyle w:val="NormalIndent"/>
                          <w:numPr>
                            <w:ilvl w:val="0"/>
                            <w:numId w:val="44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I will comply with all festival rules and regulations.</w:t>
                        </w:r>
                      </w:p>
                      <w:p w14:paraId="27C27D1A" w14:textId="77777777" w:rsidR="00BC5E73" w:rsidRPr="00BC5E73" w:rsidRDefault="00BC5E73" w:rsidP="00BC5E73">
                        <w:pPr>
                          <w:pStyle w:val="NormalIndent"/>
                          <w:numPr>
                            <w:ilvl w:val="0"/>
                            <w:numId w:val="44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The festival organizers reserve the right to refuse or cancel participation without explanation.</w:t>
                        </w:r>
                      </w:p>
                      <w:p w14:paraId="60D73A4A" w14:textId="6C7DBE56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I confirm that all information provided is accurate and complete to the best of my knowledge.</w:t>
                        </w:r>
                      </w:p>
                      <w:p w14:paraId="1096AA56" w14:textId="77777777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14:paraId="78C740C4" w14:textId="77777777" w:rsidR="00BC5E73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Signature: ________________________ (Participant's Signature)</w:t>
                        </w:r>
                      </w:p>
                      <w:p w14:paraId="6C2D6926" w14:textId="77777777" w:rsidR="00BC5E73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Date: ________________________ (Date)</w:t>
                        </w:r>
                      </w:p>
                      <w:p w14:paraId="027C0FFB" w14:textId="77777777" w:rsidR="00BC5E73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14:paraId="6E63D788" w14:textId="2527C9F9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Please submit your completed registration form to the event coordinators:</w:t>
                        </w:r>
                      </w:p>
                      <w:p w14:paraId="07506B74" w14:textId="77777777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Mr. Jeff Situma: Email: stumajef@gmail.com | Tel: +256 772 191 261</w:t>
                        </w:r>
                      </w:p>
                      <w:p w14:paraId="3336FC1C" w14:textId="77777777" w:rsidR="00BC5E73" w:rsidRPr="00BC5E73" w:rsidRDefault="00BC5E73" w:rsidP="00BC5E73">
                        <w:pPr>
                          <w:pStyle w:val="NormalIndent"/>
                          <w:ind w:left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Ms. Priscilla </w:t>
                        </w:r>
                        <w:proofErr w:type="spellStart"/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Mungoma</w:t>
                        </w:r>
                        <w:proofErr w:type="spellEnd"/>
                        <w:r w:rsidRPr="00BC5E73">
                          <w:rPr>
                            <w:rFonts w:cstheme="minorHAnsi"/>
                            <w:sz w:val="20"/>
                            <w:szCs w:val="20"/>
                          </w:rPr>
                          <w:t>: Email: pmungoma@hotmail.com | Tel: +256 700 303 317</w:t>
                        </w:r>
                      </w:p>
                      <w:p w14:paraId="4DF8A62F" w14:textId="6B3B6407" w:rsidR="00D04762" w:rsidRPr="00BC5E73" w:rsidRDefault="00BC5E73" w:rsidP="00BC5E73">
                        <w:pPr>
                          <w:pStyle w:val="NormalInden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C5E73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Thank you for your interest in participating in the Elgon Festival 2024!</w:t>
                        </w:r>
                      </w:p>
                    </w:tc>
                  </w:tr>
                </w:tbl>
                <w:p w14:paraId="258F2805" w14:textId="77777777" w:rsidR="00CA50BD" w:rsidRPr="00CA50BD" w:rsidRDefault="00CA50BD" w:rsidP="00CA50BD">
                  <w:pPr>
                    <w:pStyle w:val="NormalIndent"/>
                    <w:spacing w:line="271" w:lineRule="auto"/>
                    <w:ind w:left="1440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FFF1943" w14:textId="77777777" w:rsidR="00CA50BD" w:rsidRPr="00CA50BD" w:rsidRDefault="00CA50BD" w:rsidP="00CA50B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E809222" w14:textId="77777777" w:rsidR="00941020" w:rsidRPr="00CA50BD" w:rsidRDefault="00941020" w:rsidP="00941020">
            <w:pPr>
              <w:pStyle w:val="NormalIndent"/>
              <w:spacing w:line="271" w:lineRule="auto"/>
              <w:ind w:left="0"/>
              <w:rPr>
                <w:rFonts w:cstheme="minorHAnsi"/>
                <w:sz w:val="20"/>
                <w:szCs w:val="20"/>
              </w:rPr>
            </w:pPr>
          </w:p>
          <w:p w14:paraId="2E298C05" w14:textId="77777777" w:rsidR="00941020" w:rsidRPr="00CA50BD" w:rsidRDefault="00941020" w:rsidP="00941020">
            <w:pPr>
              <w:pStyle w:val="NormalIndent"/>
              <w:spacing w:line="271" w:lineRule="auto"/>
              <w:ind w:left="1440"/>
              <w:rPr>
                <w:rFonts w:cstheme="minorHAnsi"/>
                <w:sz w:val="20"/>
                <w:szCs w:val="20"/>
              </w:rPr>
            </w:pPr>
          </w:p>
          <w:p w14:paraId="14C785EB" w14:textId="77777777" w:rsidR="00941020" w:rsidRPr="00CA50BD" w:rsidRDefault="00941020" w:rsidP="0094102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812BBEF" w14:textId="77777777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F268B" w14:textId="77777777" w:rsidR="00D60AF5" w:rsidRDefault="00D60AF5" w:rsidP="000172E5">
      <w:pPr>
        <w:spacing w:after="0" w:line="240" w:lineRule="auto"/>
      </w:pPr>
      <w:r>
        <w:separator/>
      </w:r>
    </w:p>
  </w:endnote>
  <w:endnote w:type="continuationSeparator" w:id="0">
    <w:p w14:paraId="7F4587C8" w14:textId="77777777" w:rsidR="00D60AF5" w:rsidRDefault="00D60AF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914C75-0F50-4CAB-A3CF-677BCE300DDE}"/>
    <w:embedBold r:id="rId2" w:fontKey="{EC3B601D-CFAE-4ABA-9460-1A55AD84D79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62A5CD2-24F2-4FF6-B6A7-15B1A3AC58C4}"/>
    <w:embedBold r:id="rId4" w:fontKey="{29C2A045-25D9-4B29-AC63-81D8EBE210B4}"/>
    <w:embedItalic r:id="rId5" w:fontKey="{2AE74FA6-B42E-4C3D-8D09-0A6F9882D9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80A1522-2C6A-4449-BAA1-5E87E2AEB8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D0404FC-C2D7-465B-AD63-741832B7C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031B4A1" w14:textId="77777777" w:rsidTr="00637200">
      <w:tc>
        <w:tcPr>
          <w:tcW w:w="4675" w:type="dxa"/>
          <w:vAlign w:val="center"/>
        </w:tcPr>
        <w:p w14:paraId="55B7CA68" w14:textId="6DDFD3CC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06DCD05A" w14:textId="3ECD20BC" w:rsidR="00311D4F" w:rsidRPr="00311D4F" w:rsidRDefault="00311D4F" w:rsidP="00637200">
          <w:pPr>
            <w:pStyle w:val="Footer"/>
            <w:jc w:val="right"/>
          </w:pPr>
        </w:p>
      </w:tc>
    </w:tr>
  </w:tbl>
  <w:p w14:paraId="6DEB7D9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B40D2" w14:textId="77777777" w:rsidR="00D60AF5" w:rsidRDefault="00D60AF5" w:rsidP="000172E5">
      <w:pPr>
        <w:spacing w:after="0" w:line="240" w:lineRule="auto"/>
      </w:pPr>
      <w:r>
        <w:separator/>
      </w:r>
    </w:p>
  </w:footnote>
  <w:footnote w:type="continuationSeparator" w:id="0">
    <w:p w14:paraId="4C361B50" w14:textId="77777777" w:rsidR="00D60AF5" w:rsidRDefault="00D60AF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1FA80A31" w14:textId="77777777" w:rsidTr="00384B05">
      <w:trPr>
        <w:trHeight w:val="990"/>
      </w:trPr>
      <w:tc>
        <w:tcPr>
          <w:tcW w:w="1350" w:type="dxa"/>
          <w:vAlign w:val="center"/>
        </w:tcPr>
        <w:p w14:paraId="550CE9FB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6C0537BD" wp14:editId="50C429A0">
                <wp:extent cx="577426" cy="640080"/>
                <wp:effectExtent l="0" t="0" r="0" b="762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426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B791859" w14:textId="089F3825" w:rsidR="00B337A2" w:rsidRPr="00637200" w:rsidRDefault="00B535D0" w:rsidP="00637200">
          <w:pPr>
            <w:pStyle w:val="Header"/>
          </w:pPr>
          <w:r w:rsidRPr="004259A4">
            <w:rPr>
              <w:bCs/>
            </w:rPr>
            <w:t>Elgon Festival 2024 Registration Form</w:t>
          </w:r>
        </w:p>
      </w:tc>
    </w:tr>
  </w:tbl>
  <w:p w14:paraId="0C9BB70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771714"/>
    <w:multiLevelType w:val="multilevel"/>
    <w:tmpl w:val="07B2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E976A5"/>
    <w:multiLevelType w:val="multilevel"/>
    <w:tmpl w:val="F636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1F7CD4"/>
    <w:multiLevelType w:val="multilevel"/>
    <w:tmpl w:val="2604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B65C32"/>
    <w:multiLevelType w:val="multilevel"/>
    <w:tmpl w:val="EED885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1A6E09"/>
    <w:multiLevelType w:val="hybridMultilevel"/>
    <w:tmpl w:val="32AC5A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E584E"/>
    <w:multiLevelType w:val="multilevel"/>
    <w:tmpl w:val="9834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177369"/>
    <w:multiLevelType w:val="multilevel"/>
    <w:tmpl w:val="B1D0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B8C4A9E"/>
    <w:multiLevelType w:val="hybridMultilevel"/>
    <w:tmpl w:val="B8DC49C6"/>
    <w:lvl w:ilvl="0" w:tplc="040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0" w:hanging="360"/>
      </w:pPr>
      <w:rPr>
        <w:rFonts w:ascii="Wingdings" w:hAnsi="Wingdings"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F9234E2"/>
    <w:multiLevelType w:val="multilevel"/>
    <w:tmpl w:val="117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0E4B13"/>
    <w:multiLevelType w:val="multilevel"/>
    <w:tmpl w:val="D51C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D438FD"/>
    <w:multiLevelType w:val="multilevel"/>
    <w:tmpl w:val="055839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713CC1"/>
    <w:multiLevelType w:val="multilevel"/>
    <w:tmpl w:val="FB5A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2" w15:restartNumberingAfterBreak="0">
    <w:nsid w:val="436C59A3"/>
    <w:multiLevelType w:val="multilevel"/>
    <w:tmpl w:val="F4C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3BE243C"/>
    <w:multiLevelType w:val="multilevel"/>
    <w:tmpl w:val="730A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3EE3A63"/>
    <w:multiLevelType w:val="multilevel"/>
    <w:tmpl w:val="4BB0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86AA6"/>
    <w:multiLevelType w:val="multilevel"/>
    <w:tmpl w:val="7F6270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30" w15:restartNumberingAfterBreak="0">
    <w:nsid w:val="4B79324B"/>
    <w:multiLevelType w:val="multilevel"/>
    <w:tmpl w:val="2598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F4587"/>
    <w:multiLevelType w:val="multilevel"/>
    <w:tmpl w:val="1B10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A35438"/>
    <w:multiLevelType w:val="multilevel"/>
    <w:tmpl w:val="3B44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49690C"/>
    <w:multiLevelType w:val="hybridMultilevel"/>
    <w:tmpl w:val="5A88AD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BC3359"/>
    <w:multiLevelType w:val="hybridMultilevel"/>
    <w:tmpl w:val="21D671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1" w15:restartNumberingAfterBreak="0">
    <w:nsid w:val="7266095F"/>
    <w:multiLevelType w:val="multilevel"/>
    <w:tmpl w:val="12FCBF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7C68019F"/>
    <w:multiLevelType w:val="multilevel"/>
    <w:tmpl w:val="C6CA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31178407">
    <w:abstractNumId w:val="26"/>
  </w:num>
  <w:num w:numId="2" w16cid:durableId="1957827495">
    <w:abstractNumId w:val="19"/>
  </w:num>
  <w:num w:numId="3" w16cid:durableId="409935659">
    <w:abstractNumId w:val="36"/>
  </w:num>
  <w:num w:numId="4" w16cid:durableId="108093272">
    <w:abstractNumId w:val="28"/>
  </w:num>
  <w:num w:numId="5" w16cid:durableId="1136528077">
    <w:abstractNumId w:val="29"/>
  </w:num>
  <w:num w:numId="6" w16cid:durableId="1002850515">
    <w:abstractNumId w:val="40"/>
  </w:num>
  <w:num w:numId="7" w16cid:durableId="103577152">
    <w:abstractNumId w:val="18"/>
  </w:num>
  <w:num w:numId="8" w16cid:durableId="571277967">
    <w:abstractNumId w:val="25"/>
  </w:num>
  <w:num w:numId="9" w16cid:durableId="950472804">
    <w:abstractNumId w:val="38"/>
  </w:num>
  <w:num w:numId="10" w16cid:durableId="102388104">
    <w:abstractNumId w:val="8"/>
  </w:num>
  <w:num w:numId="11" w16cid:durableId="152793592">
    <w:abstractNumId w:val="13"/>
  </w:num>
  <w:num w:numId="12" w16cid:durableId="1984314360">
    <w:abstractNumId w:val="0"/>
  </w:num>
  <w:num w:numId="13" w16cid:durableId="1700012369">
    <w:abstractNumId w:val="9"/>
  </w:num>
  <w:num w:numId="14" w16cid:durableId="2090344201">
    <w:abstractNumId w:val="21"/>
  </w:num>
  <w:num w:numId="15" w16cid:durableId="30888772">
    <w:abstractNumId w:val="20"/>
  </w:num>
  <w:num w:numId="16" w16cid:durableId="552155910">
    <w:abstractNumId w:val="37"/>
  </w:num>
  <w:num w:numId="17" w16cid:durableId="1503664321">
    <w:abstractNumId w:val="10"/>
  </w:num>
  <w:num w:numId="18" w16cid:durableId="1637449517">
    <w:abstractNumId w:val="44"/>
  </w:num>
  <w:num w:numId="19" w16cid:durableId="146754152">
    <w:abstractNumId w:val="39"/>
  </w:num>
  <w:num w:numId="20" w16cid:durableId="616836751">
    <w:abstractNumId w:val="31"/>
  </w:num>
  <w:num w:numId="21" w16cid:durableId="97525468">
    <w:abstractNumId w:val="42"/>
  </w:num>
  <w:num w:numId="22" w16cid:durableId="981080821">
    <w:abstractNumId w:val="12"/>
  </w:num>
  <w:num w:numId="23" w16cid:durableId="1781754668">
    <w:abstractNumId w:val="7"/>
  </w:num>
  <w:num w:numId="24" w16cid:durableId="1739941878">
    <w:abstractNumId w:val="2"/>
  </w:num>
  <w:num w:numId="25" w16cid:durableId="1305624238">
    <w:abstractNumId w:val="24"/>
  </w:num>
  <w:num w:numId="26" w16cid:durableId="2077777633">
    <w:abstractNumId w:val="32"/>
  </w:num>
  <w:num w:numId="27" w16cid:durableId="32115159">
    <w:abstractNumId w:val="15"/>
  </w:num>
  <w:num w:numId="28" w16cid:durableId="1671326124">
    <w:abstractNumId w:val="14"/>
  </w:num>
  <w:num w:numId="29" w16cid:durableId="1996255575">
    <w:abstractNumId w:val="30"/>
  </w:num>
  <w:num w:numId="30" w16cid:durableId="1643080639">
    <w:abstractNumId w:val="6"/>
  </w:num>
  <w:num w:numId="31" w16cid:durableId="1876233953">
    <w:abstractNumId w:val="16"/>
  </w:num>
  <w:num w:numId="32" w16cid:durableId="812872964">
    <w:abstractNumId w:val="4"/>
  </w:num>
  <w:num w:numId="33" w16cid:durableId="529730902">
    <w:abstractNumId w:val="34"/>
  </w:num>
  <w:num w:numId="34" w16cid:durableId="1667830008">
    <w:abstractNumId w:val="11"/>
  </w:num>
  <w:num w:numId="35" w16cid:durableId="1000350030">
    <w:abstractNumId w:val="35"/>
  </w:num>
  <w:num w:numId="36" w16cid:durableId="669675774">
    <w:abstractNumId w:val="41"/>
  </w:num>
  <w:num w:numId="37" w16cid:durableId="859515664">
    <w:abstractNumId w:val="27"/>
  </w:num>
  <w:num w:numId="38" w16cid:durableId="1691057344">
    <w:abstractNumId w:val="5"/>
  </w:num>
  <w:num w:numId="39" w16cid:durableId="14045390">
    <w:abstractNumId w:val="22"/>
  </w:num>
  <w:num w:numId="40" w16cid:durableId="1480882416">
    <w:abstractNumId w:val="23"/>
  </w:num>
  <w:num w:numId="41" w16cid:durableId="1321231501">
    <w:abstractNumId w:val="33"/>
  </w:num>
  <w:num w:numId="42" w16cid:durableId="1258292247">
    <w:abstractNumId w:val="17"/>
  </w:num>
  <w:num w:numId="43" w16cid:durableId="1435512915">
    <w:abstractNumId w:val="3"/>
  </w:num>
  <w:num w:numId="44" w16cid:durableId="239146621">
    <w:abstractNumId w:val="1"/>
  </w:num>
  <w:num w:numId="45" w16cid:durableId="1245384008">
    <w:abstractNumId w:val="4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F5"/>
    <w:rsid w:val="000172E5"/>
    <w:rsid w:val="00040C53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6646A"/>
    <w:rsid w:val="003769BA"/>
    <w:rsid w:val="003F0847"/>
    <w:rsid w:val="0040090B"/>
    <w:rsid w:val="004259A4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47FE6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41020"/>
    <w:rsid w:val="0098597D"/>
    <w:rsid w:val="009F619A"/>
    <w:rsid w:val="009F6DDE"/>
    <w:rsid w:val="00A370A8"/>
    <w:rsid w:val="00B337A2"/>
    <w:rsid w:val="00B535D0"/>
    <w:rsid w:val="00BC5E73"/>
    <w:rsid w:val="00BD4753"/>
    <w:rsid w:val="00BD5CB1"/>
    <w:rsid w:val="00BE62EE"/>
    <w:rsid w:val="00C003BA"/>
    <w:rsid w:val="00C4602F"/>
    <w:rsid w:val="00C46878"/>
    <w:rsid w:val="00C6231D"/>
    <w:rsid w:val="00CA50BD"/>
    <w:rsid w:val="00CB4A51"/>
    <w:rsid w:val="00CD4532"/>
    <w:rsid w:val="00CD47B0"/>
    <w:rsid w:val="00CE6104"/>
    <w:rsid w:val="00CE7918"/>
    <w:rsid w:val="00D04762"/>
    <w:rsid w:val="00D16163"/>
    <w:rsid w:val="00D60AF5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41EC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8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nab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A62238181F4D389C20B6ED401DF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DB770-22DB-4686-8935-DAFF68E3BB24}"/>
      </w:docPartPr>
      <w:docPartBody>
        <w:p w:rsidR="00CA3807" w:rsidRDefault="00CA3807">
          <w:pPr>
            <w:pStyle w:val="F0A62238181F4D389C20B6ED401DFEA1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807"/>
    <w:rsid w:val="00CA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01DCC1568A7B4DB3B548FF55D09D18B1">
    <w:name w:val="01DCC1568A7B4DB3B548FF55D09D18B1"/>
  </w:style>
  <w:style w:type="paragraph" w:customStyle="1" w:styleId="48D6E56FADCC499FBDE885E08960AB3E">
    <w:name w:val="48D6E56FADCC499FBDE885E08960AB3E"/>
  </w:style>
  <w:style w:type="paragraph" w:customStyle="1" w:styleId="7BE7E3DED679420BAB057E7D6A4AED96">
    <w:name w:val="7BE7E3DED679420BAB057E7D6A4AED96"/>
  </w:style>
  <w:style w:type="paragraph" w:customStyle="1" w:styleId="F0A62238181F4D389C20B6ED401DFEA1">
    <w:name w:val="F0A62238181F4D389C20B6ED401DFEA1"/>
  </w:style>
  <w:style w:type="paragraph" w:customStyle="1" w:styleId="F4A5B1A32F194C85A46487C2726FD6EE">
    <w:name w:val="F4A5B1A32F194C85A46487C2726FD6EE"/>
  </w:style>
  <w:style w:type="paragraph" w:customStyle="1" w:styleId="2DCC2C2B3F3A4132ACF34521FBFCE8DE">
    <w:name w:val="2DCC2C2B3F3A4132ACF34521FBFCE8DE"/>
  </w:style>
  <w:style w:type="paragraph" w:customStyle="1" w:styleId="8237F2715CF74D93AC1884BE09BEF707">
    <w:name w:val="8237F2715CF74D93AC1884BE09BEF707"/>
  </w:style>
  <w:style w:type="paragraph" w:customStyle="1" w:styleId="E7C640E6016A46D3B9E22D407A358215">
    <w:name w:val="E7C640E6016A46D3B9E22D407A358215"/>
  </w:style>
  <w:style w:type="paragraph" w:customStyle="1" w:styleId="624C6222B4BA4B059980DFB9AFE61F70">
    <w:name w:val="624C6222B4BA4B059980DFB9AFE61F70"/>
  </w:style>
  <w:style w:type="paragraph" w:customStyle="1" w:styleId="EE425FC84D164BF79F0C7755FFBE4B6C">
    <w:name w:val="EE425FC84D164BF79F0C7755FFBE4B6C"/>
  </w:style>
  <w:style w:type="paragraph" w:customStyle="1" w:styleId="D5F776284BC643508C6807085EC259FF">
    <w:name w:val="D5F776284BC643508C6807085EC259FF"/>
  </w:style>
  <w:style w:type="paragraph" w:customStyle="1" w:styleId="1BB6728823184B8CB9B485ECF96D1BF3">
    <w:name w:val="1BB6728823184B8CB9B485ECF96D1BF3"/>
  </w:style>
  <w:style w:type="paragraph" w:customStyle="1" w:styleId="3F60A8B95D8B47ECB8F14AE6A783E17C">
    <w:name w:val="3F60A8B95D8B47ECB8F14AE6A783E17C"/>
  </w:style>
  <w:style w:type="paragraph" w:customStyle="1" w:styleId="D5DCAF002D554193A28F132C83D0CA31">
    <w:name w:val="D5DCAF002D554193A28F132C83D0CA31"/>
    <w:rsid w:val="00CA3807"/>
  </w:style>
  <w:style w:type="paragraph" w:customStyle="1" w:styleId="29CE4F4B351647EF8B3598D7C716C75F">
    <w:name w:val="29CE4F4B351647EF8B3598D7C716C75F"/>
    <w:rsid w:val="00CA3807"/>
  </w:style>
  <w:style w:type="paragraph" w:customStyle="1" w:styleId="89E052A2444D46268075922631805703">
    <w:name w:val="89E052A2444D46268075922631805703"/>
    <w:rsid w:val="00CA3807"/>
  </w:style>
  <w:style w:type="paragraph" w:customStyle="1" w:styleId="4736151CBD054AC7ABBFFACE599E3ACB">
    <w:name w:val="4736151CBD054AC7ABBFFACE599E3ACB"/>
    <w:rsid w:val="00CA38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2024-04-23T15:18:00Z</dcterms:created>
  <dcterms:modified xsi:type="dcterms:W3CDTF">2024-04-23T16:53:00Z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